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7088"/>
      </w:tblGrid>
      <w:tr w:rsidR="00347F9A" w:rsidRPr="00C92991" w14:paraId="1D0E1C64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3833ED4" w14:textId="77777777" w:rsidR="00347F9A" w:rsidRPr="00C92991" w:rsidRDefault="00347F9A" w:rsidP="004C545C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Bezeichnung der Bauleistung:</w:t>
            </w:r>
          </w:p>
        </w:tc>
      </w:tr>
      <w:tr w:rsidR="00682D2C" w:rsidRPr="00C92991" w14:paraId="2410A4F8" w14:textId="77777777" w:rsidTr="00C92991">
        <w:trPr>
          <w:trHeight w:val="284"/>
        </w:trPr>
        <w:tc>
          <w:tcPr>
            <w:tcW w:w="2835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63E5D8" w14:textId="77777777" w:rsidR="00682D2C" w:rsidRPr="00C92991" w:rsidRDefault="00347F9A" w:rsidP="002D4CA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92991">
              <w:rPr>
                <w:rFonts w:asciiTheme="minorHAnsi" w:hAnsiTheme="minorHAnsi" w:cstheme="minorHAnsi"/>
                <w:sz w:val="16"/>
                <w:szCs w:val="16"/>
              </w:rPr>
              <w:t>Maßnahmennummer</w:t>
            </w:r>
          </w:p>
        </w:tc>
        <w:tc>
          <w:tcPr>
            <w:tcW w:w="708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756E2E" w14:textId="77777777" w:rsidR="00682D2C" w:rsidRPr="00C92991" w:rsidRDefault="00347F9A" w:rsidP="002D4CA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92991">
              <w:rPr>
                <w:rFonts w:asciiTheme="minorHAnsi" w:hAnsiTheme="minorHAnsi" w:cstheme="minorHAnsi"/>
                <w:sz w:val="16"/>
                <w:szCs w:val="16"/>
              </w:rPr>
              <w:t>Baumaßnahme</w:t>
            </w:r>
          </w:p>
        </w:tc>
      </w:tr>
      <w:tr w:rsidR="00347F9A" w:rsidRPr="00C92991" w14:paraId="780D740F" w14:textId="77777777" w:rsidTr="00C92991">
        <w:trPr>
          <w:trHeight w:val="284"/>
        </w:trPr>
        <w:tc>
          <w:tcPr>
            <w:tcW w:w="2835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9571CC" w14:textId="06690858" w:rsidR="00347F9A" w:rsidRPr="00C92991" w:rsidRDefault="004C545C" w:rsidP="002D4CA7">
            <w:pPr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08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C4C02D" w14:textId="65D7B3AD" w:rsidR="00347F9A" w:rsidRPr="00C92991" w:rsidRDefault="00C92991" w:rsidP="0014173E">
            <w:pPr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Erweiterung DGH Willmersdorf</w:t>
            </w:r>
          </w:p>
        </w:tc>
      </w:tr>
      <w:tr w:rsidR="003E06DC" w:rsidRPr="00C92991" w14:paraId="55CFBFB5" w14:textId="77777777" w:rsidTr="00C92991">
        <w:trPr>
          <w:trHeight w:val="284"/>
        </w:trPr>
        <w:tc>
          <w:tcPr>
            <w:tcW w:w="283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2A4B00" w14:textId="77777777" w:rsidR="003E06DC" w:rsidRPr="00C92991" w:rsidRDefault="003E06DC" w:rsidP="003E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C8C1A09" w14:textId="1F14EA16" w:rsidR="003E06DC" w:rsidRPr="00C92991" w:rsidRDefault="003E06DC" w:rsidP="003E06DC">
            <w:pPr>
              <w:rPr>
                <w:rFonts w:asciiTheme="minorHAnsi" w:hAnsiTheme="minorHAnsi" w:cstheme="minorHAnsi"/>
              </w:rPr>
            </w:pPr>
          </w:p>
        </w:tc>
      </w:tr>
      <w:tr w:rsidR="003E06DC" w:rsidRPr="00C92991" w14:paraId="11AD60EA" w14:textId="77777777" w:rsidTr="00C92991">
        <w:trPr>
          <w:trHeight w:val="284"/>
        </w:trPr>
        <w:tc>
          <w:tcPr>
            <w:tcW w:w="283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FA6716" w14:textId="77777777" w:rsidR="003E06DC" w:rsidRPr="00C92991" w:rsidRDefault="003E06DC" w:rsidP="003E06D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92991">
              <w:rPr>
                <w:rFonts w:asciiTheme="minorHAnsi" w:hAnsiTheme="minorHAnsi" w:cstheme="minorHAnsi"/>
                <w:sz w:val="16"/>
                <w:szCs w:val="16"/>
              </w:rPr>
              <w:t>Vergabenummer</w:t>
            </w:r>
          </w:p>
        </w:tc>
        <w:tc>
          <w:tcPr>
            <w:tcW w:w="708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5172C9" w14:textId="77777777" w:rsidR="003E06DC" w:rsidRPr="00C92991" w:rsidRDefault="003E06DC" w:rsidP="003E06D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92991">
              <w:rPr>
                <w:rFonts w:asciiTheme="minorHAnsi" w:hAnsiTheme="minorHAnsi" w:cstheme="minorHAnsi"/>
                <w:sz w:val="16"/>
                <w:szCs w:val="16"/>
              </w:rPr>
              <w:t>Leistung</w:t>
            </w:r>
          </w:p>
        </w:tc>
      </w:tr>
      <w:tr w:rsidR="007A1DEE" w:rsidRPr="00C92991" w14:paraId="195FE4A1" w14:textId="77777777" w:rsidTr="00C92991">
        <w:trPr>
          <w:trHeight w:val="284"/>
        </w:trPr>
        <w:tc>
          <w:tcPr>
            <w:tcW w:w="283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6BA6F5" w14:textId="5A02A93D" w:rsidR="007A1DEE" w:rsidRPr="00C92991" w:rsidRDefault="00C92991" w:rsidP="007A1DEE">
            <w:pPr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WILL 2026-0</w:t>
            </w:r>
            <w:r w:rsidR="000D3917">
              <w:rPr>
                <w:rFonts w:asciiTheme="minorHAnsi" w:hAnsiTheme="minorHAnsi" w:cstheme="minorHAnsi"/>
              </w:rPr>
              <w:t>2</w:t>
            </w:r>
            <w:r w:rsidRPr="00C92991">
              <w:rPr>
                <w:rFonts w:asciiTheme="minorHAnsi" w:hAnsiTheme="minorHAnsi" w:cstheme="minorHAnsi"/>
              </w:rPr>
              <w:t xml:space="preserve"> Erweiterung DGH</w:t>
            </w:r>
          </w:p>
        </w:tc>
        <w:tc>
          <w:tcPr>
            <w:tcW w:w="708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F0D674" w14:textId="15ACCBFB" w:rsidR="007A1DEE" w:rsidRPr="00C92991" w:rsidRDefault="00C92991" w:rsidP="007A1DEE">
            <w:pPr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Los 0</w:t>
            </w:r>
            <w:r w:rsidR="000D3917">
              <w:rPr>
                <w:rFonts w:asciiTheme="minorHAnsi" w:hAnsiTheme="minorHAnsi" w:cstheme="minorHAnsi"/>
              </w:rPr>
              <w:t>2</w:t>
            </w:r>
            <w:r w:rsidRPr="00C92991">
              <w:rPr>
                <w:rFonts w:asciiTheme="minorHAnsi" w:hAnsiTheme="minorHAnsi" w:cstheme="minorHAnsi"/>
              </w:rPr>
              <w:t xml:space="preserve"> </w:t>
            </w:r>
            <w:r w:rsidR="000D3917">
              <w:rPr>
                <w:rFonts w:asciiTheme="minorHAnsi" w:hAnsiTheme="minorHAnsi" w:cstheme="minorHAnsi"/>
              </w:rPr>
              <w:t>–</w:t>
            </w:r>
            <w:r w:rsidRPr="00C92991">
              <w:rPr>
                <w:rFonts w:asciiTheme="minorHAnsi" w:hAnsiTheme="minorHAnsi" w:cstheme="minorHAnsi"/>
              </w:rPr>
              <w:t xml:space="preserve"> </w:t>
            </w:r>
            <w:r w:rsidR="000D3917">
              <w:rPr>
                <w:rFonts w:asciiTheme="minorHAnsi" w:hAnsiTheme="minorHAnsi" w:cstheme="minorHAnsi"/>
              </w:rPr>
              <w:t>Dachdecker- / Dachklempnerarbeiten</w:t>
            </w:r>
          </w:p>
        </w:tc>
      </w:tr>
      <w:tr w:rsidR="003E06DC" w:rsidRPr="00C92991" w14:paraId="429F3F1C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ED2A8B7" w14:textId="77777777" w:rsidR="003E06DC" w:rsidRPr="00C92991" w:rsidRDefault="003E06DC" w:rsidP="003E06DC">
            <w:pPr>
              <w:rPr>
                <w:rFonts w:asciiTheme="minorHAnsi" w:hAnsiTheme="minorHAnsi" w:cstheme="minorHAnsi"/>
              </w:rPr>
            </w:pPr>
          </w:p>
        </w:tc>
      </w:tr>
    </w:tbl>
    <w:p w14:paraId="59139D73" w14:textId="77777777" w:rsidR="00682D2C" w:rsidRPr="00C92991" w:rsidRDefault="00DF1BA7" w:rsidP="00682D2C">
      <w:pPr>
        <w:rPr>
          <w:rFonts w:asciiTheme="minorHAnsi" w:hAnsiTheme="minorHAnsi" w:cstheme="minorHAnsi"/>
          <w:b/>
        </w:rPr>
      </w:pPr>
      <w:r w:rsidRPr="00C92991">
        <w:rPr>
          <w:rFonts w:asciiTheme="minorHAnsi" w:hAnsiTheme="minorHAnsi" w:cstheme="minorHAnsi"/>
          <w:b/>
        </w:rPr>
        <w:t>Erklärung der Bieter</w:t>
      </w:r>
      <w:r w:rsidR="00A7298F" w:rsidRPr="00C92991">
        <w:rPr>
          <w:rFonts w:asciiTheme="minorHAnsi" w:hAnsiTheme="minorHAnsi" w:cstheme="minorHAnsi"/>
          <w:b/>
        </w:rPr>
        <w:t>- /Arbeits</w:t>
      </w:r>
      <w:r w:rsidR="00D877D4" w:rsidRPr="00C92991">
        <w:rPr>
          <w:rFonts w:asciiTheme="minorHAnsi" w:hAnsiTheme="minorHAnsi" w:cstheme="minorHAnsi"/>
          <w:b/>
        </w:rPr>
        <w:t>gemeinschaft</w:t>
      </w:r>
    </w:p>
    <w:p w14:paraId="608C3A30" w14:textId="77777777" w:rsidR="00682D2C" w:rsidRPr="00C92991" w:rsidRDefault="00682D2C" w:rsidP="00682D2C">
      <w:pPr>
        <w:rPr>
          <w:rFonts w:asciiTheme="minorHAnsi" w:hAnsiTheme="minorHAnsi" w:cstheme="minorHAnsi"/>
        </w:rPr>
      </w:pPr>
    </w:p>
    <w:p w14:paraId="7EA1357A" w14:textId="77777777" w:rsidR="00347F9A" w:rsidRPr="00C92991" w:rsidRDefault="00347F9A" w:rsidP="00682D2C">
      <w:pPr>
        <w:rPr>
          <w:rFonts w:asciiTheme="minorHAnsi" w:hAnsiTheme="minorHAnsi" w:cstheme="minorHAnsi"/>
        </w:rPr>
      </w:pPr>
    </w:p>
    <w:p w14:paraId="098D74B2" w14:textId="77777777" w:rsidR="00682D2C" w:rsidRPr="00C92991" w:rsidRDefault="00D877D4" w:rsidP="00682D2C">
      <w:pPr>
        <w:rPr>
          <w:rFonts w:asciiTheme="minorHAnsi" w:hAnsiTheme="minorHAnsi" w:cstheme="minorHAnsi"/>
        </w:rPr>
      </w:pPr>
      <w:r w:rsidRPr="00C92991">
        <w:rPr>
          <w:rFonts w:asciiTheme="minorHAnsi" w:hAnsiTheme="minorHAnsi" w:cstheme="minorHAnsi"/>
        </w:rP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C92991" w14:paraId="4D03575A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2C28F62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b/>
              </w:rPr>
              <w:t>Bevollmächtigter Vertreter</w:t>
            </w:r>
          </w:p>
        </w:tc>
      </w:tr>
      <w:tr w:rsidR="00C96A68" w:rsidRPr="00C92991" w14:paraId="0D0ADD71" w14:textId="77777777" w:rsidTr="00C96A68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43AECBE" w14:textId="77777777" w:rsidR="00C96A68" w:rsidRPr="00C92991" w:rsidRDefault="00C96A68" w:rsidP="00C96A68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398EEB8" w14:textId="69C043CF" w:rsidR="00C96A68" w:rsidRPr="00C92991" w:rsidRDefault="00C96A68" w:rsidP="00C96A68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C96A68" w:rsidRPr="00C92991" w14:paraId="6CD3C49C" w14:textId="77777777" w:rsidTr="00C96A68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4DDEE4C" w14:textId="77777777" w:rsidR="00C96A68" w:rsidRPr="00C92991" w:rsidRDefault="00C96A68" w:rsidP="00C96A68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10BC6EF" w14:textId="0FF65450" w:rsidR="00C96A68" w:rsidRPr="00C92991" w:rsidRDefault="00C96A68" w:rsidP="00C96A68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451" w:type="dxa"/>
            <w:gridSpan w:val="2"/>
            <w:vAlign w:val="bottom"/>
          </w:tcPr>
          <w:p w14:paraId="3BDB72E6" w14:textId="77777777" w:rsidR="00C96A68" w:rsidRPr="00C92991" w:rsidRDefault="00C96A68" w:rsidP="00C96A68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E718D1" w:rsidRPr="00C92991" w14:paraId="6053ED16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32A7EEC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b/>
              </w:rPr>
              <w:t>Weitere Mitglieder</w:t>
            </w:r>
          </w:p>
        </w:tc>
      </w:tr>
      <w:tr w:rsidR="00E718D1" w:rsidRPr="00C92991" w14:paraId="64801AD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EBB5E87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5262C59" w14:textId="3E2D6E88" w:rsidR="00E718D1" w:rsidRPr="00C92991" w:rsidRDefault="00C96A68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E718D1" w:rsidRPr="00C92991" w14:paraId="7F1BBC6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1936388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E5E2AAE" w14:textId="7DAE747B" w:rsidR="00E718D1" w:rsidRPr="00C92991" w:rsidRDefault="00C96A68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451" w:type="dxa"/>
            <w:gridSpan w:val="2"/>
            <w:vAlign w:val="bottom"/>
          </w:tcPr>
          <w:p w14:paraId="6D98199E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E718D1" w:rsidRPr="00C92991" w14:paraId="0CF337A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616CA59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35DB4F1" w14:textId="7EA211EA" w:rsidR="00E718D1" w:rsidRPr="00C92991" w:rsidRDefault="00C96A68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E718D1" w:rsidRPr="00C92991" w14:paraId="4195DC5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9AABAB0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5C8D48B" w14:textId="735AC667" w:rsidR="00E718D1" w:rsidRPr="00C92991" w:rsidRDefault="00C96A68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148EB3D6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E718D1" w:rsidRPr="00C92991" w14:paraId="5CE5544A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D325636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7F222B55" w14:textId="3B85267D" w:rsidR="00E718D1" w:rsidRPr="00C92991" w:rsidRDefault="00C96A68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E718D1" w:rsidRPr="00C92991" w14:paraId="16B5C0B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4DF70D3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AF8359A" w14:textId="43D7DAD2" w:rsidR="00E718D1" w:rsidRPr="00C92991" w:rsidRDefault="00C96A68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F2D44D0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877D4" w:rsidRPr="00C92991" w14:paraId="6231B307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5B0296A" w14:textId="77777777" w:rsidR="00D877D4" w:rsidRPr="00C92991" w:rsidRDefault="00E718D1" w:rsidP="00B70CB9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beschließen, im Falle der Auftragserteilung eine Arbeitsgemeinschaft zu bilden und erklären</w:t>
            </w:r>
            <w:r w:rsidRPr="00C92991">
              <w:rPr>
                <w:rStyle w:val="Funotenzeichen"/>
                <w:rFonts w:asciiTheme="minorHAnsi" w:hAnsiTheme="minorHAnsi" w:cstheme="minorHAnsi"/>
              </w:rPr>
              <w:footnoteReference w:id="1"/>
            </w:r>
            <w:r w:rsidRPr="00C92991">
              <w:rPr>
                <w:rFonts w:asciiTheme="minorHAnsi" w:hAnsiTheme="minorHAnsi" w:cstheme="minorHAnsi"/>
              </w:rPr>
              <w:t>, dass der bevollmächtigte Vertreter die Mitglieder gegenüber dem Auftragg</w:t>
            </w:r>
            <w:r w:rsidR="00B70CB9" w:rsidRPr="00C92991">
              <w:rPr>
                <w:rFonts w:asciiTheme="minorHAnsi" w:hAnsiTheme="minorHAnsi" w:cstheme="minorHAnsi"/>
              </w:rPr>
              <w:t xml:space="preserve">eber rechtsverbindlich vertritt, zur Entgegennahme der Zahlungen mit befreiender Wirkung berechtigt ist </w:t>
            </w:r>
            <w:r w:rsidRPr="00C92991">
              <w:rPr>
                <w:rFonts w:asciiTheme="minorHAnsi" w:hAnsiTheme="minorHAnsi" w:cstheme="minorHAnsi"/>
              </w:rPr>
              <w:t>und alle Mitglieder als Gesamtschuldner haften.</w:t>
            </w:r>
          </w:p>
        </w:tc>
      </w:tr>
      <w:tr w:rsidR="001A3008" w:rsidRPr="00C92991" w14:paraId="39E7DA31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7AE067C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469" w:type="dxa"/>
            <w:gridSpan w:val="8"/>
            <w:noWrap/>
            <w:vAlign w:val="center"/>
          </w:tcPr>
          <w:p w14:paraId="5A3B8EF3" w14:textId="77777777" w:rsidR="001A3008" w:rsidRPr="00C92991" w:rsidRDefault="001A3008" w:rsidP="00FE40F3">
            <w:pPr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4E5400C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AA6272" w14:textId="77777777" w:rsidR="001A3008" w:rsidRPr="00C92991" w:rsidRDefault="001A3008" w:rsidP="0009665D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Ort</w:t>
            </w:r>
          </w:p>
        </w:tc>
        <w:tc>
          <w:tcPr>
            <w:tcW w:w="284" w:type="dxa"/>
            <w:vAlign w:val="center"/>
          </w:tcPr>
          <w:p w14:paraId="398F5E52" w14:textId="77777777" w:rsidR="001A3008" w:rsidRPr="00C92991" w:rsidRDefault="001A3008" w:rsidP="0009665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C223E63" w14:textId="77777777" w:rsidR="001A3008" w:rsidRPr="00C92991" w:rsidRDefault="001A3008" w:rsidP="0009665D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284" w:type="dxa"/>
            <w:vAlign w:val="center"/>
          </w:tcPr>
          <w:p w14:paraId="58C04A8F" w14:textId="77777777" w:rsidR="001A3008" w:rsidRPr="00C92991" w:rsidRDefault="001A3008" w:rsidP="0009665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3F92DAF" w14:textId="77777777" w:rsidR="001A3008" w:rsidRPr="00C92991" w:rsidRDefault="001A3008" w:rsidP="0009665D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695A7554" w14:textId="77777777" w:rsidR="001A3008" w:rsidRPr="00C92991" w:rsidRDefault="001A3008" w:rsidP="0009665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0F454502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7AF2718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657B71CC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4BC99426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24EEDD6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7510FA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Ort</w:t>
            </w:r>
          </w:p>
        </w:tc>
        <w:tc>
          <w:tcPr>
            <w:tcW w:w="284" w:type="dxa"/>
            <w:vAlign w:val="center"/>
          </w:tcPr>
          <w:p w14:paraId="791929F3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56B351B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284" w:type="dxa"/>
            <w:vAlign w:val="center"/>
          </w:tcPr>
          <w:p w14:paraId="0CE120F5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3BA09CE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03170386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4222192C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AB1B62D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0EA6DECD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32BE1B17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7D799995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2C8254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Ort</w:t>
            </w:r>
          </w:p>
        </w:tc>
        <w:tc>
          <w:tcPr>
            <w:tcW w:w="284" w:type="dxa"/>
            <w:vAlign w:val="center"/>
          </w:tcPr>
          <w:p w14:paraId="1390A616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F405E1A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284" w:type="dxa"/>
            <w:vAlign w:val="center"/>
          </w:tcPr>
          <w:p w14:paraId="5366E98E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E1ACBD2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550A0BF5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7E200402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D05D254" w14:textId="77777777" w:rsidR="001A3008" w:rsidRPr="00C92991" w:rsidRDefault="001A3008" w:rsidP="000966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2362BB41" w14:textId="77777777" w:rsidR="001A3008" w:rsidRPr="00C92991" w:rsidRDefault="001A3008" w:rsidP="000966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1DB6852E" w14:textId="77777777" w:rsidR="001A3008" w:rsidRPr="00C92991" w:rsidRDefault="001A3008" w:rsidP="0009665D">
            <w:pPr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4B6FF0E4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46B9D0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Ort</w:t>
            </w:r>
          </w:p>
        </w:tc>
        <w:tc>
          <w:tcPr>
            <w:tcW w:w="284" w:type="dxa"/>
            <w:vAlign w:val="center"/>
          </w:tcPr>
          <w:p w14:paraId="0D53286C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A427221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284" w:type="dxa"/>
            <w:vAlign w:val="center"/>
          </w:tcPr>
          <w:p w14:paraId="72212CFC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DC7A6F2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6F5C853A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4CD2199" w14:textId="77777777" w:rsidR="004C545C" w:rsidRPr="00C92991" w:rsidRDefault="004C545C" w:rsidP="004C545C">
      <w:pPr>
        <w:rPr>
          <w:rFonts w:asciiTheme="minorHAnsi" w:hAnsiTheme="minorHAnsi" w:cstheme="minorHAnsi"/>
        </w:rPr>
      </w:pPr>
    </w:p>
    <w:sectPr w:rsidR="004C545C" w:rsidRPr="00C92991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FCE9A" w14:textId="77777777" w:rsidR="007B55F8" w:rsidRDefault="007B55F8">
      <w:r>
        <w:separator/>
      </w:r>
    </w:p>
    <w:p w14:paraId="2DC5A0DF" w14:textId="77777777" w:rsidR="007B55F8" w:rsidRDefault="007B55F8"/>
    <w:p w14:paraId="11B95AF7" w14:textId="77777777" w:rsidR="007B55F8" w:rsidRDefault="007B55F8"/>
  </w:endnote>
  <w:endnote w:type="continuationSeparator" w:id="0">
    <w:p w14:paraId="44311478" w14:textId="77777777" w:rsidR="007B55F8" w:rsidRDefault="007B55F8">
      <w:r>
        <w:continuationSeparator/>
      </w:r>
    </w:p>
    <w:p w14:paraId="29EB2918" w14:textId="77777777" w:rsidR="007B55F8" w:rsidRDefault="007B55F8"/>
    <w:p w14:paraId="3D944DF8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24F37ABB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4E31DA0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7F46535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7D598F4" wp14:editId="78597E1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5DB732D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2EDE65C8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BB81FF1" w14:textId="77777777" w:rsidR="00E718D1" w:rsidRPr="00046C8E" w:rsidRDefault="00E718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0ED12" w14:textId="77777777" w:rsidR="007B55F8" w:rsidRDefault="007B55F8">
      <w:r>
        <w:separator/>
      </w:r>
    </w:p>
    <w:p w14:paraId="69F3B1D0" w14:textId="77777777" w:rsidR="007B55F8" w:rsidRDefault="007B55F8"/>
    <w:p w14:paraId="44F97671" w14:textId="77777777" w:rsidR="007B55F8" w:rsidRDefault="007B55F8"/>
  </w:footnote>
  <w:footnote w:type="continuationSeparator" w:id="0">
    <w:p w14:paraId="3F924027" w14:textId="77777777" w:rsidR="007B55F8" w:rsidRDefault="007B55F8">
      <w:r>
        <w:continuationSeparator/>
      </w:r>
    </w:p>
    <w:p w14:paraId="68B40124" w14:textId="77777777" w:rsidR="007B55F8" w:rsidRDefault="007B55F8"/>
    <w:p w14:paraId="5C9CAE46" w14:textId="77777777" w:rsidR="007B55F8" w:rsidRDefault="007B55F8"/>
  </w:footnote>
  <w:footnote w:id="1">
    <w:p w14:paraId="1C461936" w14:textId="77777777" w:rsidR="00E718D1" w:rsidRPr="00C92991" w:rsidRDefault="00E718D1" w:rsidP="00E718D1">
      <w:pPr>
        <w:pStyle w:val="Funotentext"/>
        <w:ind w:right="-149"/>
        <w:rPr>
          <w:rFonts w:asciiTheme="minorHAnsi" w:hAnsiTheme="minorHAnsi" w:cstheme="minorHAnsi"/>
          <w:b/>
          <w:sz w:val="16"/>
          <w:szCs w:val="16"/>
        </w:rPr>
      </w:pPr>
      <w:r w:rsidRPr="00C92991">
        <w:rPr>
          <w:rStyle w:val="Funotenzeichen"/>
          <w:rFonts w:asciiTheme="minorHAnsi" w:hAnsiTheme="minorHAnsi" w:cstheme="minorHAnsi"/>
        </w:rPr>
        <w:footnoteRef/>
      </w:r>
      <w:r w:rsidRPr="00C92991">
        <w:rPr>
          <w:rFonts w:asciiTheme="minorHAnsi" w:hAnsiTheme="minorHAnsi" w:cstheme="minorHAnsi"/>
        </w:rPr>
        <w:t xml:space="preserve"> </w:t>
      </w:r>
      <w:r w:rsidRPr="00C92991">
        <w:rPr>
          <w:rFonts w:asciiTheme="minorHAnsi" w:hAnsiTheme="minorHAnsi" w:cstheme="minorHAnsi"/>
          <w:b/>
          <w:sz w:val="16"/>
          <w:szCs w:val="16"/>
        </w:rPr>
        <w:t>Die Bietergemeinschaft hat mit ihrem Angebot eine Erklärung aller Mitglieder in Textform abzugeben,</w:t>
      </w:r>
    </w:p>
    <w:p w14:paraId="4841E796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C92991">
        <w:rPr>
          <w:rFonts w:asciiTheme="minorHAnsi" w:hAnsiTheme="minorHAnsi" w:cstheme="minorHAnsi"/>
          <w:b/>
          <w:sz w:val="16"/>
          <w:szCs w:val="16"/>
        </w:rPr>
        <w:t>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DED26" w14:textId="77777777" w:rsidR="00E718D1" w:rsidRDefault="00E718D1"/>
  <w:p w14:paraId="272F8F84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4FE42" w14:textId="77777777" w:rsidR="00E718D1" w:rsidRPr="00C92991" w:rsidRDefault="00E718D1">
    <w:pPr>
      <w:pStyle w:val="Kopfzeile"/>
      <w:rPr>
        <w:rFonts w:asciiTheme="minorHAnsi" w:hAnsiTheme="minorHAnsi" w:cstheme="minorHAnsi"/>
      </w:rPr>
    </w:pPr>
    <w:r w:rsidRPr="00C92991">
      <w:rPr>
        <w:rFonts w:asciiTheme="minorHAnsi" w:hAnsiTheme="minorHAnsi" w:cstheme="minorHAnsi"/>
      </w:rPr>
      <w:t>234</w:t>
    </w:r>
  </w:p>
  <w:p w14:paraId="20AB01A5" w14:textId="77777777" w:rsidR="00E718D1" w:rsidRPr="00C92991" w:rsidRDefault="00E718D1">
    <w:pPr>
      <w:pStyle w:val="Kopfzeile"/>
      <w:rPr>
        <w:rFonts w:asciiTheme="minorHAnsi" w:hAnsiTheme="minorHAnsi" w:cstheme="minorHAnsi"/>
        <w:sz w:val="16"/>
        <w:szCs w:val="16"/>
      </w:rPr>
    </w:pPr>
    <w:r w:rsidRPr="00C92991">
      <w:rPr>
        <w:rFonts w:asciiTheme="minorHAnsi" w:hAnsiTheme="minorHAnsi" w:cstheme="minorHAnsi"/>
        <w:sz w:val="16"/>
        <w:szCs w:val="16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01653648">
    <w:abstractNumId w:val="1"/>
  </w:num>
  <w:num w:numId="2" w16cid:durableId="845245746">
    <w:abstractNumId w:val="5"/>
  </w:num>
  <w:num w:numId="3" w16cid:durableId="1200623827">
    <w:abstractNumId w:val="7"/>
  </w:num>
  <w:num w:numId="4" w16cid:durableId="1959214359">
    <w:abstractNumId w:val="16"/>
  </w:num>
  <w:num w:numId="5" w16cid:durableId="396896826">
    <w:abstractNumId w:val="9"/>
  </w:num>
  <w:num w:numId="6" w16cid:durableId="1136410241">
    <w:abstractNumId w:val="3"/>
  </w:num>
  <w:num w:numId="7" w16cid:durableId="525603524">
    <w:abstractNumId w:val="12"/>
  </w:num>
  <w:num w:numId="8" w16cid:durableId="1726441474">
    <w:abstractNumId w:val="8"/>
  </w:num>
  <w:num w:numId="9" w16cid:durableId="673605717">
    <w:abstractNumId w:val="15"/>
  </w:num>
  <w:num w:numId="10" w16cid:durableId="983198441">
    <w:abstractNumId w:val="4"/>
  </w:num>
  <w:num w:numId="11" w16cid:durableId="616303631">
    <w:abstractNumId w:val="11"/>
  </w:num>
  <w:num w:numId="12" w16cid:durableId="1646205365">
    <w:abstractNumId w:val="11"/>
  </w:num>
  <w:num w:numId="13" w16cid:durableId="1212225387">
    <w:abstractNumId w:val="11"/>
  </w:num>
  <w:num w:numId="14" w16cid:durableId="1543518562">
    <w:abstractNumId w:val="11"/>
  </w:num>
  <w:num w:numId="15" w16cid:durableId="606936608">
    <w:abstractNumId w:val="11"/>
  </w:num>
  <w:num w:numId="16" w16cid:durableId="840001743">
    <w:abstractNumId w:val="2"/>
  </w:num>
  <w:num w:numId="17" w16cid:durableId="1281839173">
    <w:abstractNumId w:val="2"/>
  </w:num>
  <w:num w:numId="18" w16cid:durableId="1102997433">
    <w:abstractNumId w:val="14"/>
  </w:num>
  <w:num w:numId="19" w16cid:durableId="1032851199">
    <w:abstractNumId w:val="13"/>
  </w:num>
  <w:num w:numId="20" w16cid:durableId="1987317240">
    <w:abstractNumId w:val="10"/>
  </w:num>
  <w:num w:numId="21" w16cid:durableId="1038357496">
    <w:abstractNumId w:val="6"/>
  </w:num>
  <w:num w:numId="22" w16cid:durableId="169214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6XRB7ivslvjtKGtQ3zgWgzRcCYreGuGCDGIQaZgqcKhHNVhQiwkMUv46YW5DmNWUNKy9mp9bHuKrKzTTRp5OQ==" w:salt="PHwL7uzjN/Nlcigf8ESlVQ=="/>
  <w:defaultTabStop w:val="709"/>
  <w:autoHyphenation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2C14"/>
    <w:rsid w:val="00046C8E"/>
    <w:rsid w:val="00052060"/>
    <w:rsid w:val="0006675C"/>
    <w:rsid w:val="00075D69"/>
    <w:rsid w:val="00081305"/>
    <w:rsid w:val="000848E7"/>
    <w:rsid w:val="0009665D"/>
    <w:rsid w:val="000A36F4"/>
    <w:rsid w:val="000A42AA"/>
    <w:rsid w:val="000B1B2C"/>
    <w:rsid w:val="000D3917"/>
    <w:rsid w:val="001028D9"/>
    <w:rsid w:val="00106076"/>
    <w:rsid w:val="00127C79"/>
    <w:rsid w:val="001352E2"/>
    <w:rsid w:val="0014173E"/>
    <w:rsid w:val="001426F7"/>
    <w:rsid w:val="001962EB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36F4D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06DC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273"/>
    <w:rsid w:val="004B0B17"/>
    <w:rsid w:val="004B17E7"/>
    <w:rsid w:val="004C090B"/>
    <w:rsid w:val="004C545C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2F3C"/>
    <w:rsid w:val="00643351"/>
    <w:rsid w:val="0066119D"/>
    <w:rsid w:val="00667DCD"/>
    <w:rsid w:val="00681E8B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1AAC"/>
    <w:rsid w:val="00782E76"/>
    <w:rsid w:val="0078695C"/>
    <w:rsid w:val="007A1DEE"/>
    <w:rsid w:val="007B55F8"/>
    <w:rsid w:val="007E5172"/>
    <w:rsid w:val="007E61DB"/>
    <w:rsid w:val="0081723D"/>
    <w:rsid w:val="00853162"/>
    <w:rsid w:val="008B1F06"/>
    <w:rsid w:val="008B77DC"/>
    <w:rsid w:val="008C4AF4"/>
    <w:rsid w:val="008D764D"/>
    <w:rsid w:val="008F47F1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12027"/>
    <w:rsid w:val="00A23DED"/>
    <w:rsid w:val="00A35166"/>
    <w:rsid w:val="00A37401"/>
    <w:rsid w:val="00A379E5"/>
    <w:rsid w:val="00A47DB2"/>
    <w:rsid w:val="00A5084B"/>
    <w:rsid w:val="00A62D54"/>
    <w:rsid w:val="00A7298F"/>
    <w:rsid w:val="00A75824"/>
    <w:rsid w:val="00A90C84"/>
    <w:rsid w:val="00A94C10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1553"/>
    <w:rsid w:val="00B434E5"/>
    <w:rsid w:val="00B55AC6"/>
    <w:rsid w:val="00B61D2B"/>
    <w:rsid w:val="00B6780C"/>
    <w:rsid w:val="00B70CB9"/>
    <w:rsid w:val="00B96ADB"/>
    <w:rsid w:val="00BA5E42"/>
    <w:rsid w:val="00BD357E"/>
    <w:rsid w:val="00BE45D4"/>
    <w:rsid w:val="00C101BF"/>
    <w:rsid w:val="00C126B9"/>
    <w:rsid w:val="00C21355"/>
    <w:rsid w:val="00C246AC"/>
    <w:rsid w:val="00C26124"/>
    <w:rsid w:val="00C2678D"/>
    <w:rsid w:val="00C30192"/>
    <w:rsid w:val="00C36A76"/>
    <w:rsid w:val="00C46AB6"/>
    <w:rsid w:val="00C51B2E"/>
    <w:rsid w:val="00C764C5"/>
    <w:rsid w:val="00C92991"/>
    <w:rsid w:val="00C96A68"/>
    <w:rsid w:val="00C96E57"/>
    <w:rsid w:val="00CC3222"/>
    <w:rsid w:val="00CD54C7"/>
    <w:rsid w:val="00CF0058"/>
    <w:rsid w:val="00CF64C4"/>
    <w:rsid w:val="00D05C74"/>
    <w:rsid w:val="00D50F0F"/>
    <w:rsid w:val="00D535AE"/>
    <w:rsid w:val="00D6072E"/>
    <w:rsid w:val="00D7782E"/>
    <w:rsid w:val="00D86C81"/>
    <w:rsid w:val="00D877D4"/>
    <w:rsid w:val="00DA276D"/>
    <w:rsid w:val="00DB18E4"/>
    <w:rsid w:val="00DB65E1"/>
    <w:rsid w:val="00DB6C0D"/>
    <w:rsid w:val="00DC2EA6"/>
    <w:rsid w:val="00DC7E08"/>
    <w:rsid w:val="00DD02F2"/>
    <w:rsid w:val="00DD1A3F"/>
    <w:rsid w:val="00DD5025"/>
    <w:rsid w:val="00DE2F64"/>
    <w:rsid w:val="00DE420C"/>
    <w:rsid w:val="00DE6F9E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1492D"/>
    <w:rsid w:val="00F21669"/>
    <w:rsid w:val="00F32C49"/>
    <w:rsid w:val="00F92CF7"/>
    <w:rsid w:val="00FA0151"/>
    <w:rsid w:val="00FA4334"/>
    <w:rsid w:val="00FA78D5"/>
    <w:rsid w:val="00FB16AA"/>
    <w:rsid w:val="00FB22DF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420B058"/>
  <w15:docId w15:val="{8AAB521A-184D-4FA6-BBD7-4B7659BA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  <w:style w:type="paragraph" w:styleId="berarbeitung">
    <w:name w:val="Revision"/>
    <w:hidden/>
    <w:uiPriority w:val="99"/>
    <w:semiHidden/>
    <w:rsid w:val="0014173E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142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Adam</cp:lastModifiedBy>
  <cp:revision>3</cp:revision>
  <cp:lastPrinted>2010-02-09T14:26:00Z</cp:lastPrinted>
  <dcterms:created xsi:type="dcterms:W3CDTF">2026-08-07T07:39:00Z</dcterms:created>
  <dcterms:modified xsi:type="dcterms:W3CDTF">2026-08-07T07:40:00Z</dcterms:modified>
</cp:coreProperties>
</file>